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82704" w:rsidRDefault="001A4842">
      <w:r>
        <w:t>An den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4159884</wp:posOffset>
            </wp:positionH>
            <wp:positionV relativeFrom="page">
              <wp:posOffset>0</wp:posOffset>
            </wp:positionV>
            <wp:extent cx="2886171" cy="132036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sfv-edison-rgb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171" cy="1320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82704" w:rsidRDefault="001A4842">
      <w:r>
        <w:t>Edison-Schulförderverein e.V.</w:t>
      </w:r>
      <w:bookmarkStart w:id="0" w:name="_GoBack"/>
      <w:bookmarkEnd w:id="0"/>
    </w:p>
    <w:p w:rsidR="00C82704" w:rsidRDefault="001A4842">
      <w:r>
        <w:t>Wattstr</w:t>
      </w:r>
      <w:r w:rsidR="00440257">
        <w:t>aße</w:t>
      </w:r>
      <w:r>
        <w:t xml:space="preserve"> 69</w:t>
      </w:r>
      <w:r w:rsidR="00440257">
        <w:t>-70</w:t>
      </w:r>
    </w:p>
    <w:p w:rsidR="00C82704" w:rsidRDefault="001A4842">
      <w:r>
        <w:t>12459 Berlin</w:t>
      </w:r>
    </w:p>
    <w:p w:rsidR="00C82704" w:rsidRDefault="00C82704"/>
    <w:p w:rsidR="00C82704" w:rsidRDefault="00C82704"/>
    <w:p w:rsidR="00C82704" w:rsidRDefault="00C82704">
      <w:pPr>
        <w:rPr>
          <w:sz w:val="28"/>
          <w:szCs w:val="28"/>
        </w:rPr>
      </w:pPr>
    </w:p>
    <w:p w:rsidR="00C82704" w:rsidRDefault="001A4842">
      <w:pPr>
        <w:spacing w:line="60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Abrechnung</w:t>
      </w:r>
    </w:p>
    <w:p w:rsidR="00C82704" w:rsidRDefault="001A4842">
      <w:pPr>
        <w:rPr>
          <w:sz w:val="30"/>
          <w:szCs w:val="30"/>
        </w:rPr>
      </w:pPr>
      <w:r>
        <w:rPr>
          <w:b/>
          <w:bCs/>
          <w:sz w:val="30"/>
          <w:szCs w:val="30"/>
        </w:rPr>
        <w:t>für</w:t>
      </w:r>
      <w:r>
        <w:rPr>
          <w:b/>
          <w:bCs/>
          <w:sz w:val="30"/>
          <w:szCs w:val="30"/>
        </w:rPr>
        <w:tab/>
        <w:t>______________________________________________________</w:t>
      </w:r>
    </w:p>
    <w:p w:rsidR="00C82704" w:rsidRDefault="001A4842">
      <w:pPr>
        <w:spacing w:line="72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Art der Veranstaltung/ Aktivität</w:t>
      </w:r>
    </w:p>
    <w:p w:rsidR="00C82704" w:rsidRDefault="001A4842">
      <w:pPr>
        <w:spacing w:line="72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am:</w:t>
      </w:r>
      <w:r>
        <w:rPr>
          <w:b/>
          <w:bCs/>
          <w:sz w:val="30"/>
          <w:szCs w:val="30"/>
        </w:rPr>
        <w:tab/>
        <w:t>______________________</w:t>
      </w:r>
    </w:p>
    <w:p w:rsidR="00C82704" w:rsidRDefault="001A4842">
      <w:pPr>
        <w:spacing w:line="480" w:lineRule="auto"/>
      </w:pPr>
      <w:r>
        <w:tab/>
        <w:t>Antrag vom __________________</w:t>
      </w:r>
    </w:p>
    <w:p w:rsidR="00C82704" w:rsidRDefault="001A4842">
      <w:pPr>
        <w:spacing w:after="1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Ausgaben</w:t>
      </w:r>
    </w:p>
    <w:tbl>
      <w:tblPr>
        <w:tblStyle w:val="TableNormal"/>
        <w:tblW w:w="992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6520"/>
        <w:gridCol w:w="1984"/>
      </w:tblGrid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Nr.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Artikelbeschreibung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Betrag in Euro</w:t>
            </w:r>
          </w:p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7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right"/>
            </w:pPr>
            <w:r>
              <w:t>gesamt: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</w:tbl>
    <w:p w:rsidR="00C82704" w:rsidRDefault="00C82704">
      <w:pPr>
        <w:widowControl w:val="0"/>
        <w:spacing w:after="120"/>
        <w:jc w:val="center"/>
        <w:rPr>
          <w:b/>
          <w:bCs/>
          <w:sz w:val="36"/>
          <w:szCs w:val="36"/>
        </w:rPr>
      </w:pPr>
    </w:p>
    <w:p w:rsidR="00C82704" w:rsidRDefault="001A4842">
      <w:pPr>
        <w:spacing w:after="1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Einnahmen</w:t>
      </w:r>
    </w:p>
    <w:tbl>
      <w:tblPr>
        <w:tblStyle w:val="TableNormal"/>
        <w:tblW w:w="992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6520"/>
        <w:gridCol w:w="1984"/>
      </w:tblGrid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Nr.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Beschreibung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center"/>
            </w:pPr>
            <w:r>
              <w:rPr>
                <w:b/>
                <w:bCs/>
              </w:rPr>
              <w:t>Betrag in Euro</w:t>
            </w:r>
          </w:p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  <w:tr w:rsidR="00C82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7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1A4842">
            <w:pPr>
              <w:jc w:val="right"/>
            </w:pPr>
            <w:r>
              <w:t>gesamt: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2704" w:rsidRDefault="00C82704"/>
        </w:tc>
      </w:tr>
    </w:tbl>
    <w:p w:rsidR="00C82704" w:rsidRDefault="00C82704">
      <w:pPr>
        <w:widowControl w:val="0"/>
        <w:spacing w:after="120"/>
        <w:jc w:val="center"/>
        <w:rPr>
          <w:b/>
          <w:bCs/>
          <w:sz w:val="36"/>
          <w:szCs w:val="36"/>
        </w:rPr>
      </w:pPr>
    </w:p>
    <w:p w:rsidR="00C82704" w:rsidRDefault="001A4842">
      <w:pPr>
        <w:spacing w:after="48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Abrechnung</w:t>
      </w:r>
    </w:p>
    <w:p w:rsidR="00C82704" w:rsidRDefault="001A4842">
      <w:pPr>
        <w:spacing w:after="480"/>
      </w:pPr>
      <w:r>
        <w:t>Ausgaben:</w:t>
      </w:r>
      <w:r>
        <w:tab/>
      </w:r>
      <w:r>
        <w:tab/>
      </w:r>
      <w:r>
        <w:tab/>
      </w:r>
      <w:r>
        <w:tab/>
        <w:t>____________________ €</w:t>
      </w:r>
    </w:p>
    <w:p w:rsidR="00C82704" w:rsidRDefault="001A4842">
      <w:pPr>
        <w:spacing w:after="480"/>
      </w:pPr>
      <w:r>
        <w:t>Einnahmen:</w:t>
      </w:r>
      <w:r>
        <w:tab/>
      </w:r>
      <w:r>
        <w:tab/>
      </w:r>
      <w:r>
        <w:tab/>
      </w:r>
      <w:r>
        <w:tab/>
        <w:t>____________________ €</w:t>
      </w:r>
    </w:p>
    <w:p w:rsidR="00C82704" w:rsidRDefault="001A4842">
      <w:pPr>
        <w:spacing w:after="480"/>
      </w:pPr>
      <w:r>
        <w:t>Ü</w:t>
      </w:r>
      <w:r>
        <w:t>berschuss/ Fehlbetrag:</w:t>
      </w:r>
      <w:r>
        <w:tab/>
      </w:r>
      <w:r>
        <w:tab/>
        <w:t>____________________ €</w:t>
      </w:r>
    </w:p>
    <w:p w:rsidR="00C82704" w:rsidRDefault="001A4842">
      <w:pPr>
        <w:spacing w:after="480"/>
      </w:pPr>
      <w:r>
        <w:tab/>
        <w:t xml:space="preserve">Ich bitte um </w:t>
      </w:r>
      <w:r>
        <w:t>Überweisung auf folgende Bankverbindung:</w:t>
      </w:r>
    </w:p>
    <w:p w:rsidR="00C82704" w:rsidRDefault="001A4842">
      <w:pPr>
        <w:spacing w:after="480"/>
      </w:pPr>
      <w:r>
        <w:t>Kontoinhaber:</w:t>
      </w:r>
      <w:r>
        <w:tab/>
        <w:t>____________________________________</w:t>
      </w:r>
    </w:p>
    <w:p w:rsidR="00C82704" w:rsidRDefault="001A4842">
      <w:pPr>
        <w:spacing w:after="480"/>
      </w:pPr>
      <w:r>
        <w:t>IBAN:</w:t>
      </w:r>
      <w:r>
        <w:tab/>
      </w:r>
      <w:r>
        <w:tab/>
      </w:r>
      <w:r>
        <w:tab/>
        <w:t>____________________________________</w:t>
      </w:r>
    </w:p>
    <w:p w:rsidR="00C82704" w:rsidRDefault="001A4842">
      <w:pPr>
        <w:spacing w:line="960" w:lineRule="auto"/>
      </w:pPr>
      <w:r>
        <w:t>BIC:</w:t>
      </w:r>
      <w:r>
        <w:tab/>
      </w:r>
      <w:r>
        <w:tab/>
      </w:r>
      <w:r>
        <w:tab/>
        <w:t>____________________________________</w:t>
      </w:r>
      <w:r w:rsidR="00440257">
        <w:br/>
      </w:r>
      <w:r>
        <w:t>Abrechnung de</w:t>
      </w:r>
      <w:r>
        <w:t xml:space="preserve">s Guthabens mit/ </w:t>
      </w:r>
      <w:r>
        <w:t>Übergabe an: _______________________________</w:t>
      </w:r>
    </w:p>
    <w:p w:rsidR="00C82704" w:rsidRDefault="001A4842">
      <w:r>
        <w:lastRenderedPageBreak/>
        <w:t>Berlin, den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:rsidR="00C82704" w:rsidRDefault="001A4842">
      <w:pPr>
        <w:spacing w:after="360"/>
        <w:ind w:left="6480"/>
      </w:pPr>
      <w:r>
        <w:rPr>
          <w:sz w:val="20"/>
          <w:szCs w:val="20"/>
        </w:rPr>
        <w:t>Unterschrift</w:t>
      </w:r>
    </w:p>
    <w:sectPr w:rsidR="00C82704">
      <w:headerReference w:type="default" r:id="rId8"/>
      <w:footerReference w:type="default" r:id="rId9"/>
      <w:pgSz w:w="12240" w:h="15840"/>
      <w:pgMar w:top="1134" w:right="1134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A4842">
      <w:r>
        <w:separator/>
      </w:r>
    </w:p>
  </w:endnote>
  <w:endnote w:type="continuationSeparator" w:id="0">
    <w:p w:rsidR="00000000" w:rsidRDefault="001A4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04" w:rsidRDefault="00C82704">
    <w:pPr>
      <w:pStyle w:val="Kopf-undFuzeilen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A4842">
      <w:r>
        <w:separator/>
      </w:r>
    </w:p>
  </w:footnote>
  <w:footnote w:type="continuationSeparator" w:id="0">
    <w:p w:rsidR="00000000" w:rsidRDefault="001A4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04" w:rsidRDefault="00C82704">
    <w:pPr>
      <w:pStyle w:val="Kopf-undFuzeilen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82704"/>
    <w:rsid w:val="001A4842"/>
    <w:rsid w:val="00440257"/>
    <w:rsid w:val="00C8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78F407EC</Template>
  <TotalTime>0</TotalTime>
  <Pages>2</Pages>
  <Words>120</Words>
  <Characters>763</Characters>
  <Application>Microsoft Office Word</Application>
  <DocSecurity>0</DocSecurity>
  <Lines>6</Lines>
  <Paragraphs>1</Paragraphs>
  <ScaleCrop>false</ScaleCrop>
  <Company>50Hz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 Schulz</cp:lastModifiedBy>
  <cp:revision>3</cp:revision>
  <dcterms:created xsi:type="dcterms:W3CDTF">2018-09-10T08:36:00Z</dcterms:created>
  <dcterms:modified xsi:type="dcterms:W3CDTF">2018-09-10T08:39:00Z</dcterms:modified>
</cp:coreProperties>
</file>